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71F" w:rsidRDefault="00DE371F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E371F" w:rsidRPr="00A06946" w:rsidRDefault="00DE371F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/>
          <w:sz w:val="24"/>
          <w:szCs w:val="24"/>
        </w:rPr>
        <w:t>Приложение № 1</w:t>
      </w:r>
    </w:p>
    <w:p w:rsidR="00DE371F" w:rsidRPr="00A06946" w:rsidRDefault="00DE371F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/>
          <w:b/>
          <w:sz w:val="24"/>
          <w:szCs w:val="24"/>
        </w:rPr>
      </w:pPr>
      <w:r w:rsidRPr="00A06946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/>
          <w:sz w:val="24"/>
          <w:szCs w:val="24"/>
        </w:rPr>
        <w:t>Татарстан в целях установления квалификационной категории</w:t>
      </w:r>
    </w:p>
    <w:p w:rsidR="00DE371F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DE371F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E371F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DE371F" w:rsidRDefault="00DE371F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DE371F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71F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DE371F" w:rsidRPr="00B86174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371F" w:rsidRPr="00F9381D" w:rsidRDefault="00DE371F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DE371F" w:rsidRPr="00F9381D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DE371F" w:rsidRPr="00605257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DE371F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 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DE371F" w:rsidRDefault="00DE371F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/>
          <w:sz w:val="24"/>
          <w:szCs w:val="24"/>
        </w:rPr>
      </w:pPr>
    </w:p>
    <w:p w:rsidR="00DE371F" w:rsidRPr="0069704B" w:rsidRDefault="00DE371F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371F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71F" w:rsidRDefault="00DE371F" w:rsidP="00F65513">
      <w:r>
        <w:separator/>
      </w:r>
    </w:p>
  </w:endnote>
  <w:endnote w:type="continuationSeparator" w:id="0">
    <w:p w:rsidR="00DE371F" w:rsidRDefault="00DE371F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71F" w:rsidRDefault="00DE371F" w:rsidP="00F65513">
      <w:r>
        <w:separator/>
      </w:r>
    </w:p>
  </w:footnote>
  <w:footnote w:type="continuationSeparator" w:id="0">
    <w:p w:rsidR="00DE371F" w:rsidRDefault="00DE371F" w:rsidP="00F65513">
      <w:r>
        <w:continuationSeparator/>
      </w:r>
    </w:p>
  </w:footnote>
  <w:footnote w:id="1">
    <w:p w:rsidR="00DE371F" w:rsidRDefault="00DE371F" w:rsidP="0069704B">
      <w:pPr>
        <w:pStyle w:val="Footnote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FootnoteReference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513"/>
    <w:rsid w:val="00067831"/>
    <w:rsid w:val="000A22CF"/>
    <w:rsid w:val="004217BF"/>
    <w:rsid w:val="005259AA"/>
    <w:rsid w:val="0057486A"/>
    <w:rsid w:val="00605257"/>
    <w:rsid w:val="0069704B"/>
    <w:rsid w:val="00841CC3"/>
    <w:rsid w:val="008741FF"/>
    <w:rsid w:val="00907EF4"/>
    <w:rsid w:val="009C414D"/>
    <w:rsid w:val="00A06946"/>
    <w:rsid w:val="00B37094"/>
    <w:rsid w:val="00B86174"/>
    <w:rsid w:val="00C660BB"/>
    <w:rsid w:val="00D11E43"/>
    <w:rsid w:val="00DA1428"/>
    <w:rsid w:val="00DE371F"/>
    <w:rsid w:val="00F65513"/>
    <w:rsid w:val="00F9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513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6551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6551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F6551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9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421</Words>
  <Characters>2406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Приложение № 1</dc:title>
  <dc:subject/>
  <dc:creator>Заярина</dc:creator>
  <cp:keywords/>
  <dc:description/>
  <cp:lastModifiedBy>Ильгиз</cp:lastModifiedBy>
  <cp:revision>2</cp:revision>
  <dcterms:created xsi:type="dcterms:W3CDTF">2020-02-25T18:05:00Z</dcterms:created>
  <dcterms:modified xsi:type="dcterms:W3CDTF">2020-02-25T18:05:00Z</dcterms:modified>
</cp:coreProperties>
</file>